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237" w:rsidRDefault="00C05237" w:rsidP="00703678">
      <w:pPr>
        <w:spacing w:line="360" w:lineRule="exact"/>
        <w:ind w:leftChars="-531" w:left="-1274" w:rightChars="-437" w:right="-1049"/>
        <w:jc w:val="center"/>
        <w:rPr>
          <w:rFonts w:ascii="標楷體" w:eastAsia="標楷體" w:hAnsi="標楷體"/>
          <w:sz w:val="32"/>
          <w:szCs w:val="32"/>
        </w:rPr>
      </w:pPr>
      <w:r w:rsidRPr="005009B1">
        <w:rPr>
          <w:rFonts w:ascii="標楷體" w:eastAsia="標楷體" w:hAnsi="標楷體" w:hint="eastAsia"/>
          <w:sz w:val="32"/>
          <w:szCs w:val="32"/>
        </w:rPr>
        <w:t>澎湖縣</w:t>
      </w:r>
      <w:r w:rsidRPr="00435697">
        <w:rPr>
          <w:rFonts w:ascii="標楷體" w:eastAsia="標楷體" w:hAnsi="標楷體" w:hint="eastAsia"/>
          <w:sz w:val="32"/>
          <w:szCs w:val="32"/>
        </w:rPr>
        <w:t>家畜疾病防治所</w:t>
      </w:r>
      <w:r w:rsidRPr="005009B1">
        <w:rPr>
          <w:rFonts w:ascii="標楷體" w:eastAsia="標楷體" w:hAnsi="標楷體" w:hint="eastAsia"/>
          <w:sz w:val="32"/>
          <w:szCs w:val="32"/>
        </w:rPr>
        <w:t>寵物屍體焚化申請表</w:t>
      </w:r>
    </w:p>
    <w:p w:rsidR="00C05237" w:rsidRDefault="00C05237" w:rsidP="00175D29">
      <w:pPr>
        <w:spacing w:beforeLines="50"/>
        <w:ind w:leftChars="-531" w:left="-1274" w:rightChars="-437" w:right="-1049"/>
        <w:jc w:val="right"/>
        <w:rPr>
          <w:rFonts w:ascii="標楷體" w:eastAsia="標楷體" w:hAnsi="標楷體"/>
          <w:sz w:val="32"/>
          <w:szCs w:val="32"/>
        </w:rPr>
      </w:pPr>
      <w:r w:rsidRPr="00921701">
        <w:rPr>
          <w:rFonts w:ascii="標楷體" w:eastAsia="標楷體" w:hAnsi="標楷體" w:hint="eastAsia"/>
          <w:sz w:val="22"/>
        </w:rPr>
        <w:t>申請日期</w:t>
      </w:r>
      <w:r>
        <w:rPr>
          <w:rFonts w:ascii="標楷體" w:eastAsia="標楷體" w:hAnsi="標楷體" w:hint="eastAsia"/>
          <w:sz w:val="22"/>
        </w:rPr>
        <w:t>：</w:t>
      </w:r>
      <w:r>
        <w:rPr>
          <w:rFonts w:ascii="標楷體" w:eastAsia="標楷體" w:hAnsi="標楷體"/>
          <w:sz w:val="22"/>
        </w:rPr>
        <w:t xml:space="preserve">      </w:t>
      </w:r>
      <w:r>
        <w:rPr>
          <w:rFonts w:ascii="標楷體" w:eastAsia="標楷體" w:hAnsi="標楷體" w:hint="eastAsia"/>
          <w:sz w:val="22"/>
        </w:rPr>
        <w:t>年</w:t>
      </w:r>
      <w:r>
        <w:rPr>
          <w:rFonts w:ascii="標楷體" w:eastAsia="標楷體" w:hAnsi="標楷體"/>
          <w:sz w:val="22"/>
        </w:rPr>
        <w:t xml:space="preserve">     </w:t>
      </w:r>
      <w:r>
        <w:rPr>
          <w:rFonts w:ascii="標楷體" w:eastAsia="標楷體" w:hAnsi="標楷體" w:hint="eastAsia"/>
          <w:sz w:val="22"/>
        </w:rPr>
        <w:t>月</w:t>
      </w:r>
      <w:r>
        <w:rPr>
          <w:rFonts w:ascii="標楷體" w:eastAsia="標楷體" w:hAnsi="標楷體"/>
          <w:sz w:val="22"/>
        </w:rPr>
        <w:t xml:space="preserve">     </w:t>
      </w:r>
      <w:r>
        <w:rPr>
          <w:rFonts w:ascii="標楷體" w:eastAsia="標楷體" w:hAnsi="標楷體" w:hint="eastAsia"/>
          <w:sz w:val="22"/>
        </w:rPr>
        <w:t>日</w:t>
      </w:r>
    </w:p>
    <w:tbl>
      <w:tblPr>
        <w:tblpPr w:leftFromText="180" w:rightFromText="180" w:vertAnchor="page" w:horzAnchor="margin" w:tblpXSpec="center" w:tblpY="1201"/>
        <w:tblW w:w="10763" w:type="dxa"/>
        <w:tblCellMar>
          <w:left w:w="28" w:type="dxa"/>
          <w:right w:w="28" w:type="dxa"/>
        </w:tblCellMar>
        <w:tblLook w:val="00A0"/>
      </w:tblPr>
      <w:tblGrid>
        <w:gridCol w:w="1691"/>
        <w:gridCol w:w="2268"/>
        <w:gridCol w:w="993"/>
        <w:gridCol w:w="283"/>
        <w:gridCol w:w="851"/>
        <w:gridCol w:w="425"/>
        <w:gridCol w:w="2126"/>
        <w:gridCol w:w="2126"/>
      </w:tblGrid>
      <w:tr w:rsidR="00C05237" w:rsidRPr="00632E0F" w:rsidTr="00703678">
        <w:trPr>
          <w:trHeight w:val="402"/>
        </w:trPr>
        <w:tc>
          <w:tcPr>
            <w:tcW w:w="10763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申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請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人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資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料</w:t>
            </w:r>
          </w:p>
        </w:tc>
      </w:tr>
      <w:tr w:rsidR="00C05237" w:rsidRPr="00632E0F" w:rsidTr="00A66229">
        <w:trPr>
          <w:trHeight w:val="84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申請人姓名</w:t>
            </w:r>
            <w:r w:rsidRPr="005009B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（寵物飼主）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Times New Roman" w:hAnsi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出生日期</w:t>
            </w:r>
          </w:p>
        </w:tc>
        <w:tc>
          <w:tcPr>
            <w:tcW w:w="467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ind w:right="480"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 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</w:p>
        </w:tc>
      </w:tr>
      <w:tr w:rsidR="00C05237" w:rsidRPr="00632E0F" w:rsidTr="00A66229">
        <w:trPr>
          <w:trHeight w:val="84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身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分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證</w:t>
            </w:r>
            <w:r w:rsidRPr="005009B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統一編號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Times New Roman" w:hAnsi="Times New Roman" w:hint="eastAsia"/>
                <w:kern w:val="0"/>
                <w:szCs w:val="24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Default="00C05237" w:rsidP="00703678">
            <w:pPr>
              <w:widowControl/>
              <w:jc w:val="center"/>
              <w:rPr>
                <w:rFonts w:ascii="Times New Roman" w:eastAsia="標楷體" w:hAnsi="Times New Roman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連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絡</w:t>
            </w:r>
          </w:p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電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話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6F5AC3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市內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</w:p>
          <w:p w:rsidR="00C05237" w:rsidRPr="00C25F5A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手機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</w:p>
        </w:tc>
      </w:tr>
      <w:tr w:rsidR="00C05237" w:rsidRPr="00632E0F" w:rsidTr="00703678">
        <w:trPr>
          <w:trHeight w:val="71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戶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籍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地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址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C05237" w:rsidRPr="005009B1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郵遞區號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□□□</w:t>
            </w:r>
          </w:p>
        </w:tc>
      </w:tr>
      <w:tr w:rsidR="00C05237" w:rsidRPr="00632E0F" w:rsidTr="00703678">
        <w:trPr>
          <w:trHeight w:val="692"/>
        </w:trPr>
        <w:tc>
          <w:tcPr>
            <w:tcW w:w="1691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通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訊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地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址</w:t>
            </w:r>
            <w:r w:rsidRPr="005009B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同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上</w:t>
            </w:r>
          </w:p>
        </w:tc>
        <w:tc>
          <w:tcPr>
            <w:tcW w:w="9072" w:type="dxa"/>
            <w:gridSpan w:val="7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000000"/>
            </w:tcBorders>
            <w:vAlign w:val="center"/>
          </w:tcPr>
          <w:p w:rsidR="00C05237" w:rsidRPr="005009B1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郵遞區號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□□□</w:t>
            </w:r>
          </w:p>
        </w:tc>
      </w:tr>
      <w:tr w:rsidR="00C05237" w:rsidRPr="00632E0F" w:rsidTr="00703678">
        <w:trPr>
          <w:trHeight w:val="420"/>
        </w:trPr>
        <w:tc>
          <w:tcPr>
            <w:tcW w:w="10763" w:type="dxa"/>
            <w:gridSpan w:val="8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spacing w:line="2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寵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物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資</w:t>
            </w:r>
            <w:r w:rsidRPr="005009B1">
              <w:rPr>
                <w:rFonts w:ascii="Times New Roman" w:eastAsia="標楷體" w:hAnsi="Times New Roman"/>
                <w:kern w:val="0"/>
                <w:sz w:val="28"/>
                <w:szCs w:val="28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料</w:t>
            </w:r>
          </w:p>
        </w:tc>
      </w:tr>
      <w:tr w:rsidR="00C05237" w:rsidRPr="00632E0F" w:rsidTr="00A66229">
        <w:trPr>
          <w:trHeight w:val="702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寵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物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別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05237" w:rsidRPr="00CC753C" w:rsidRDefault="00C05237" w:rsidP="00175D29">
            <w:pPr>
              <w:widowControl/>
              <w:spacing w:beforeLines="100"/>
              <w:rPr>
                <w:rFonts w:ascii="Times New Roman" w:hAnsi="Times New Roman"/>
                <w:kern w:val="0"/>
                <w:szCs w:val="24"/>
                <w:u w:val="single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犬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貓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 xml:space="preserve">        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CC753C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寵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物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名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Times New Roman" w:hAnsi="Times New Roman" w:hint="eastAsia"/>
                <w:kern w:val="0"/>
                <w:szCs w:val="24"/>
              </w:rPr>
              <w:t xml:space="preserve">　</w:t>
            </w:r>
          </w:p>
        </w:tc>
      </w:tr>
      <w:tr w:rsidR="00C05237" w:rsidRPr="00632E0F" w:rsidTr="00A66229">
        <w:trPr>
          <w:trHeight w:val="698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死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亡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原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因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05237" w:rsidRDefault="00C05237" w:rsidP="00CC75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自然死亡</w:t>
            </w:r>
          </w:p>
          <w:p w:rsidR="00C05237" w:rsidRPr="005009B1" w:rsidRDefault="00C05237" w:rsidP="00CC753C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疾病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 xml:space="preserve">            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性　　別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♂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              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♀</w:t>
            </w:r>
          </w:p>
        </w:tc>
      </w:tr>
      <w:tr w:rsidR="00C05237" w:rsidRPr="00632E0F" w:rsidTr="00A66229">
        <w:trPr>
          <w:trHeight w:val="66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死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亡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期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年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月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晶片號碼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C05237" w:rsidRPr="005009B1" w:rsidRDefault="00C05237" w:rsidP="00175D29">
            <w:pPr>
              <w:widowControl/>
              <w:spacing w:beforeLines="50" w:line="240" w:lineRule="exact"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無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有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>:</w:t>
            </w:r>
            <w:r w:rsidRPr="006B624A"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 xml:space="preserve">                             </w:t>
            </w:r>
            <w:r w:rsidRPr="005009B1">
              <w:rPr>
                <w:rFonts w:ascii="Times New Roman" w:hAnsi="Times New Roman" w:hint="eastAsia"/>
                <w:kern w:val="0"/>
                <w:szCs w:val="24"/>
              </w:rPr>
              <w:t xml:space="preserve">　</w:t>
            </w:r>
          </w:p>
        </w:tc>
      </w:tr>
      <w:tr w:rsidR="00C05237" w:rsidRPr="00632E0F" w:rsidTr="00A66229">
        <w:trPr>
          <w:trHeight w:val="840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214952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規</w:t>
            </w:r>
            <w:r w:rsidRPr="00214952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費</w:t>
            </w:r>
            <w:r w:rsidRPr="00214952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單</w:t>
            </w:r>
            <w:r w:rsidRPr="00214952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號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毛色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5237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白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黑</w:t>
            </w:r>
          </w:p>
          <w:p w:rsidR="00C05237" w:rsidRPr="00703678" w:rsidRDefault="00C05237" w:rsidP="00703678">
            <w:pPr>
              <w:widowControl/>
              <w:rPr>
                <w:rFonts w:ascii="Times New Roman" w:hAnsi="Times New Roman"/>
                <w:kern w:val="0"/>
                <w:szCs w:val="24"/>
                <w:u w:val="single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黃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其他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新細明體"/>
                <w:kern w:val="0"/>
                <w:szCs w:val="24"/>
                <w:u w:val="single"/>
              </w:rPr>
              <w:t xml:space="preserve">                         </w:t>
            </w:r>
          </w:p>
        </w:tc>
      </w:tr>
      <w:tr w:rsidR="00C05237" w:rsidRPr="00632E0F" w:rsidTr="00703678">
        <w:trPr>
          <w:trHeight w:val="593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屍</w:t>
            </w:r>
            <w:r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體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重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量</w:t>
            </w:r>
          </w:p>
        </w:tc>
        <w:tc>
          <w:tcPr>
            <w:tcW w:w="9072" w:type="dxa"/>
            <w:gridSpan w:val="7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C05237" w:rsidRPr="005009B1" w:rsidRDefault="00C05237" w:rsidP="00E85984">
            <w:pPr>
              <w:widowControl/>
              <w:rPr>
                <w:rFonts w:ascii="Times New Roman" w:hAnsi="Times New Roman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單獨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  </w:t>
            </w: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外運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總重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5009B1">
              <w:rPr>
                <w:rFonts w:ascii="Times New Roman" w:eastAsia="標楷體" w:hAnsi="Times New Roman"/>
                <w:kern w:val="0"/>
                <w:szCs w:val="24"/>
                <w:u w:val="single"/>
              </w:rPr>
              <w:t xml:space="preserve">       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公斤（不足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"/>
                <w:attr w:name="UnitName" w:val="公斤"/>
              </w:smartTagPr>
              <w:r w:rsidRPr="00175D29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一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以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"/>
                <w:attr w:name="UnitName" w:val="公斤"/>
              </w:smartTagPr>
              <w:r w:rsidRPr="00175D29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一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計算）</w:t>
            </w:r>
          </w:p>
        </w:tc>
      </w:tr>
      <w:tr w:rsidR="00C05237" w:rsidRPr="00632E0F" w:rsidTr="00A66229">
        <w:trPr>
          <w:trHeight w:val="1914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5237" w:rsidRPr="00214952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單獨焚化</w:t>
            </w:r>
            <w:r w:rsidRPr="00214952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處</w:t>
            </w:r>
            <w:r w:rsidRPr="00214952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理</w:t>
            </w:r>
            <w:r w:rsidRPr="00214952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214952">
              <w:rPr>
                <w:rFonts w:ascii="標楷體" w:eastAsia="標楷體" w:hAnsi="標楷體" w:cs="新細明體" w:hint="eastAsia"/>
                <w:kern w:val="0"/>
                <w:szCs w:val="24"/>
              </w:rPr>
              <w:t>費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C05237" w:rsidRPr="00214952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二十</w:t>
              </w:r>
              <w:r w:rsidRPr="006F5AC3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以下：新臺幣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六千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元整。</w:t>
            </w:r>
          </w:p>
          <w:p w:rsidR="00C05237" w:rsidRPr="00214952" w:rsidRDefault="00C05237" w:rsidP="00E636D8">
            <w:pPr>
              <w:widowControl/>
              <w:ind w:left="113" w:hangingChars="47" w:hanging="113"/>
              <w:rPr>
                <w:rFonts w:ascii="Times New Roman" w:eastAsia="標楷體" w:hAnsi="Times New Roman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二十</w:t>
              </w:r>
              <w:r w:rsidRPr="006F5AC3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以上：新臺幣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三百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元整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 xml:space="preserve"> x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公斤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>=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萬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仟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佰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拾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元整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C05237" w:rsidRPr="005009B1" w:rsidRDefault="00C05237" w:rsidP="00A66229">
            <w:pPr>
              <w:widowControl/>
              <w:ind w:left="113" w:hangingChars="47" w:hanging="113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具晶片減收三百元。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外運焚化</w:t>
            </w:r>
            <w:r w:rsidRPr="005009B1">
              <w:rPr>
                <w:rFonts w:ascii="標楷體" w:eastAsia="標楷體" w:hAnsi="標楷體" w:cs="新細明體"/>
                <w:kern w:val="0"/>
                <w:szCs w:val="24"/>
              </w:rPr>
              <w:br/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處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理</w:t>
            </w:r>
            <w:r w:rsidRPr="005009B1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費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C05237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五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以下：</w:t>
            </w:r>
            <w:r w:rsidRPr="00694A8A">
              <w:rPr>
                <w:rFonts w:ascii="標楷體" w:eastAsia="標楷體" w:hAnsi="標楷體" w:cs="新細明體" w:hint="eastAsia"/>
                <w:kern w:val="0"/>
                <w:szCs w:val="24"/>
              </w:rPr>
              <w:t>新臺幣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六百</w:t>
            </w:r>
            <w:r w:rsidRPr="00694A8A">
              <w:rPr>
                <w:rFonts w:ascii="標楷體" w:eastAsia="標楷體" w:hAnsi="標楷體" w:cs="新細明體" w:hint="eastAsia"/>
                <w:kern w:val="0"/>
                <w:szCs w:val="24"/>
              </w:rPr>
              <w:t>元整。</w:t>
            </w:r>
          </w:p>
          <w:p w:rsidR="00C05237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六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至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十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：</w:t>
            </w:r>
            <w:r w:rsidRPr="00694A8A">
              <w:rPr>
                <w:rFonts w:ascii="標楷體" w:eastAsia="標楷體" w:hAnsi="標楷體" w:cs="新細明體" w:hint="eastAsia"/>
                <w:kern w:val="0"/>
                <w:szCs w:val="24"/>
              </w:rPr>
              <w:t>新臺幣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一千二百</w:t>
            </w:r>
            <w:r w:rsidRPr="00694A8A">
              <w:rPr>
                <w:rFonts w:ascii="標楷體" w:eastAsia="標楷體" w:hAnsi="標楷體" w:cs="新細明體" w:hint="eastAsia"/>
                <w:kern w:val="0"/>
                <w:szCs w:val="24"/>
              </w:rPr>
              <w:t>元整。</w:t>
            </w:r>
          </w:p>
          <w:p w:rsidR="00C05237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十一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至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十五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：新臺幣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一千八百</w:t>
            </w:r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元整。</w:t>
            </w:r>
          </w:p>
          <w:p w:rsidR="00C05237" w:rsidRPr="006F5AC3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smartTag w:uri="urn:schemas-microsoft-com:office:smarttags" w:element="chmetcnv">
              <w:smartTagPr>
                <w:attr w:name="TCSC" w:val="1"/>
                <w:attr w:name="NumberType" w:val="3"/>
                <w:attr w:name="Negative" w:val="False"/>
                <w:attr w:name="HasSpace" w:val="False"/>
                <w:attr w:name="SourceValue" w:val="16"/>
                <w:attr w:name="UnitName" w:val="公斤"/>
              </w:smartTagPr>
              <w:r w:rsidRPr="006F5AC3">
                <w:rPr>
                  <w:rFonts w:ascii="Times New Roman" w:eastAsia="標楷體" w:hAnsi="Times New Roman" w:hint="eastAsia"/>
                  <w:kern w:val="0"/>
                  <w:szCs w:val="24"/>
                </w:rPr>
                <w:t>十六</w:t>
              </w:r>
              <w:r w:rsidRPr="005009B1">
                <w:rPr>
                  <w:rFonts w:ascii="標楷體" w:eastAsia="標楷體" w:hAnsi="標楷體" w:cs="新細明體" w:hint="eastAsia"/>
                  <w:kern w:val="0"/>
                  <w:szCs w:val="24"/>
                </w:rPr>
                <w:t>公斤</w:t>
              </w:r>
            </w:smartTag>
            <w:r w:rsidRPr="005009B1">
              <w:rPr>
                <w:rFonts w:ascii="標楷體" w:eastAsia="標楷體" w:hAnsi="標楷體" w:cs="新細明體" w:hint="eastAsia"/>
                <w:kern w:val="0"/>
                <w:szCs w:val="24"/>
              </w:rPr>
              <w:t>以上：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新臺幣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一百二十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元整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>x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   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公斤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>=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仟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佰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拾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   </w:t>
            </w:r>
            <w:r w:rsidRPr="006F5AC3">
              <w:rPr>
                <w:rFonts w:ascii="Times New Roman" w:eastAsia="標楷體" w:hAnsi="Times New Roman" w:hint="eastAsia"/>
                <w:kern w:val="0"/>
                <w:szCs w:val="24"/>
              </w:rPr>
              <w:t>元整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。</w:t>
            </w:r>
          </w:p>
          <w:p w:rsidR="00C05237" w:rsidRPr="005009B1" w:rsidRDefault="00C05237" w:rsidP="00703678">
            <w:pPr>
              <w:widowControl/>
              <w:ind w:left="396" w:hangingChars="165" w:hanging="396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009B1">
              <w:rPr>
                <w:rFonts w:ascii="新細明體" w:hAnsi="新細明體" w:cs="新細明體" w:hint="eastAsia"/>
                <w:kern w:val="0"/>
                <w:szCs w:val="24"/>
              </w:rPr>
              <w:t>□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具晶片減收三百元。</w:t>
            </w:r>
          </w:p>
        </w:tc>
      </w:tr>
      <w:tr w:rsidR="00C05237" w:rsidRPr="00632E0F" w:rsidTr="00C9069D">
        <w:trPr>
          <w:trHeight w:val="944"/>
        </w:trPr>
        <w:tc>
          <w:tcPr>
            <w:tcW w:w="1691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05237" w:rsidRPr="005009B1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9E42A3">
              <w:rPr>
                <w:rFonts w:ascii="標楷體" w:eastAsia="標楷體" w:hAnsi="標楷體" w:cs="新細明體" w:hint="eastAsia"/>
                <w:kern w:val="0"/>
                <w:szCs w:val="24"/>
              </w:rPr>
              <w:t>申請人簽章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5237" w:rsidRDefault="00C05237" w:rsidP="00703678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05237" w:rsidRPr="00C9069D" w:rsidRDefault="00C05237" w:rsidP="00175D29">
            <w:pPr>
              <w:widowControl/>
              <w:spacing w:beforeLines="50"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C9069D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（以上資料及寵物屍體送交確認無誤）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C05237" w:rsidRPr="006F5AC3" w:rsidRDefault="00C05237" w:rsidP="00C9069D">
            <w:pPr>
              <w:widowControl/>
              <w:spacing w:line="240" w:lineRule="exact"/>
              <w:ind w:leftChars="-12" w:left="254" w:rightChars="47" w:right="113" w:hangingChars="118" w:hanging="283"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備註：焚化實際時間將由本所統</w:t>
            </w:r>
            <w:bookmarkStart w:id="0" w:name="_GoBack"/>
            <w:bookmarkEnd w:id="0"/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一安排，外運焚化不可領回骨灰，單獨焚化需於本所通知之焚化日起三天內領回骨灰，未領回將由本所統一處理。</w:t>
            </w:r>
          </w:p>
        </w:tc>
      </w:tr>
      <w:tr w:rsidR="00C05237" w:rsidRPr="00632E0F" w:rsidTr="00013941">
        <w:trPr>
          <w:trHeight w:val="411"/>
        </w:trPr>
        <w:tc>
          <w:tcPr>
            <w:tcW w:w="10763" w:type="dxa"/>
            <w:gridSpan w:val="8"/>
            <w:tcBorders>
              <w:top w:val="single" w:sz="4" w:space="0" w:color="000000"/>
              <w:left w:val="single" w:sz="4" w:space="0" w:color="FFFFFF"/>
              <w:right w:val="single" w:sz="4" w:space="0" w:color="FFFFFF"/>
            </w:tcBorders>
            <w:vAlign w:val="center"/>
          </w:tcPr>
          <w:p w:rsidR="00C05237" w:rsidRDefault="00C05237" w:rsidP="00CC753C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05237" w:rsidRPr="00632E0F" w:rsidTr="00F25FA7">
        <w:trPr>
          <w:trHeight w:val="564"/>
        </w:trPr>
        <w:tc>
          <w:tcPr>
            <w:tcW w:w="10763" w:type="dxa"/>
            <w:gridSpan w:val="8"/>
            <w:tcBorders>
              <w:bottom w:val="single" w:sz="4" w:space="0" w:color="auto"/>
            </w:tcBorders>
            <w:noWrap/>
            <w:vAlign w:val="center"/>
          </w:tcPr>
          <w:p w:rsidR="00C05237" w:rsidRPr="00A41FE0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41FE0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承辦單位審核</w:t>
            </w:r>
          </w:p>
        </w:tc>
      </w:tr>
      <w:tr w:rsidR="00C05237" w:rsidRPr="00632E0F" w:rsidTr="00F25FA7">
        <w:trPr>
          <w:trHeight w:val="691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冰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存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  <w:r w:rsidRPr="006F5AC3">
              <w:rPr>
                <w:rFonts w:ascii="Times New Roman" w:eastAsia="標楷體" w:hAnsi="Times New Roman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期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收件人簽章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6F5AC3" w:rsidRDefault="00C05237" w:rsidP="0070367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F5AC3">
              <w:rPr>
                <w:rFonts w:ascii="標楷體" w:eastAsia="標楷體" w:hAnsi="標楷體" w:hint="eastAsia"/>
                <w:szCs w:val="24"/>
              </w:rPr>
              <w:t>業務承辦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6F5AC3" w:rsidRDefault="00C05237" w:rsidP="00703678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F5AC3">
              <w:rPr>
                <w:rFonts w:ascii="標楷體" w:eastAsia="標楷體" w:hAnsi="標楷體" w:hint="eastAsia"/>
                <w:szCs w:val="24"/>
              </w:rPr>
              <w:t>辦理寵物除戶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hint="eastAsia"/>
                <w:szCs w:val="24"/>
              </w:rPr>
              <w:t>狂犬病系統登錄</w:t>
            </w:r>
          </w:p>
        </w:tc>
      </w:tr>
      <w:tr w:rsidR="00C05237" w:rsidRPr="00632E0F" w:rsidTr="00F25FA7">
        <w:trPr>
          <w:trHeight w:val="781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5237" w:rsidRPr="00F8141B" w:rsidRDefault="00C05237" w:rsidP="00F25FA7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1B504E">
              <w:rPr>
                <w:rFonts w:ascii="標楷體" w:eastAsia="標楷體" w:hAnsi="標楷體" w:cs="新細明體" w:hint="eastAsia"/>
                <w:kern w:val="0"/>
                <w:szCs w:val="24"/>
              </w:rPr>
              <w:t>月</w:t>
            </w:r>
            <w:r w:rsidRPr="00F8141B">
              <w:rPr>
                <w:rFonts w:ascii="標楷體" w:eastAsia="標楷體" w:hAnsi="標楷體" w:cs="新細明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F8141B">
              <w:rPr>
                <w:rFonts w:ascii="標楷體" w:eastAsia="標楷體" w:hAnsi="標楷體" w:cs="新細明體"/>
                <w:kern w:val="0"/>
                <w:szCs w:val="24"/>
              </w:rPr>
              <w:t xml:space="preserve">  </w:t>
            </w:r>
            <w:r w:rsidRPr="001B504E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  <w:tr w:rsidR="00C05237" w:rsidRPr="00632E0F" w:rsidTr="00F25FA7">
        <w:trPr>
          <w:trHeight w:val="531"/>
        </w:trPr>
        <w:tc>
          <w:tcPr>
            <w:tcW w:w="16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火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化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  <w:r w:rsidRPr="006F5AC3"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期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處理人員</w:t>
            </w:r>
          </w:p>
        </w:tc>
        <w:tc>
          <w:tcPr>
            <w:tcW w:w="4678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骨灰領回人簽章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5237" w:rsidRPr="006F5AC3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Cs w:val="24"/>
              </w:rPr>
              <w:t>承辦人結案</w:t>
            </w:r>
          </w:p>
        </w:tc>
      </w:tr>
      <w:tr w:rsidR="00C05237" w:rsidRPr="00632E0F" w:rsidTr="00F25FA7">
        <w:trPr>
          <w:trHeight w:val="900"/>
        </w:trPr>
        <w:tc>
          <w:tcPr>
            <w:tcW w:w="169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05237" w:rsidRPr="00F8141B" w:rsidRDefault="00C05237" w:rsidP="00F25FA7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 </w:t>
            </w:r>
            <w:r w:rsidRPr="001B504E">
              <w:rPr>
                <w:rFonts w:ascii="標楷體" w:eastAsia="標楷體" w:hAnsi="標楷體" w:cs="新細明體" w:hint="eastAsia"/>
                <w:kern w:val="0"/>
                <w:szCs w:val="24"/>
              </w:rPr>
              <w:t>月</w:t>
            </w:r>
            <w:r w:rsidRPr="00F8141B">
              <w:rPr>
                <w:rFonts w:ascii="標楷體" w:eastAsia="標楷體" w:hAnsi="標楷體" w:cs="新細明體"/>
                <w:kern w:val="0"/>
                <w:szCs w:val="24"/>
              </w:rPr>
              <w:t xml:space="preserve">  </w:t>
            </w:r>
            <w:r>
              <w:rPr>
                <w:rFonts w:ascii="標楷體" w:eastAsia="標楷體" w:hAnsi="標楷體" w:cs="新細明體"/>
                <w:kern w:val="0"/>
                <w:szCs w:val="24"/>
              </w:rPr>
              <w:t xml:space="preserve"> </w:t>
            </w:r>
            <w:r w:rsidRPr="00F8141B">
              <w:rPr>
                <w:rFonts w:ascii="標楷體" w:eastAsia="標楷體" w:hAnsi="標楷體" w:cs="新細明體"/>
                <w:kern w:val="0"/>
                <w:szCs w:val="24"/>
              </w:rPr>
              <w:t xml:space="preserve">  </w:t>
            </w:r>
            <w:r w:rsidRPr="001B504E">
              <w:rPr>
                <w:rFonts w:ascii="標楷體" w:eastAsia="標楷體" w:hAnsi="標楷體" w:cs="新細明體" w:hint="eastAsia"/>
                <w:kern w:val="0"/>
                <w:szCs w:val="24"/>
              </w:rPr>
              <w:t>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678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05237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  <w:p w:rsidR="00C05237" w:rsidRPr="006F5AC3" w:rsidRDefault="00C05237" w:rsidP="00F25FA7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6F5AC3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（本人已領回骨灰確認無誤）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05237" w:rsidRPr="00F8141B" w:rsidRDefault="00C05237" w:rsidP="0070367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</w:tr>
    </w:tbl>
    <w:p w:rsidR="00C05237" w:rsidRPr="00F25FA7" w:rsidRDefault="00C05237" w:rsidP="005009B1">
      <w:pPr>
        <w:rPr>
          <w:rFonts w:ascii="標楷體" w:eastAsia="標楷體" w:hAnsi="標楷體"/>
          <w:szCs w:val="24"/>
        </w:rPr>
      </w:pPr>
    </w:p>
    <w:sectPr w:rsidR="00C05237" w:rsidRPr="00F25FA7" w:rsidSect="00703678">
      <w:pgSz w:w="11906" w:h="16838"/>
      <w:pgMar w:top="284" w:right="1800" w:bottom="142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09B1"/>
    <w:rsid w:val="00013941"/>
    <w:rsid w:val="00093A5E"/>
    <w:rsid w:val="000C5DE4"/>
    <w:rsid w:val="00175D29"/>
    <w:rsid w:val="001B504E"/>
    <w:rsid w:val="00214952"/>
    <w:rsid w:val="00217C86"/>
    <w:rsid w:val="002277C4"/>
    <w:rsid w:val="002B66DC"/>
    <w:rsid w:val="00331590"/>
    <w:rsid w:val="003A329D"/>
    <w:rsid w:val="003A6AB5"/>
    <w:rsid w:val="00426635"/>
    <w:rsid w:val="00427642"/>
    <w:rsid w:val="00435697"/>
    <w:rsid w:val="004D18E5"/>
    <w:rsid w:val="004E4AC9"/>
    <w:rsid w:val="005009B1"/>
    <w:rsid w:val="005347E8"/>
    <w:rsid w:val="005652D5"/>
    <w:rsid w:val="00606389"/>
    <w:rsid w:val="0061393A"/>
    <w:rsid w:val="00632E0F"/>
    <w:rsid w:val="00655A0E"/>
    <w:rsid w:val="00694A8A"/>
    <w:rsid w:val="006B624A"/>
    <w:rsid w:val="006F41AB"/>
    <w:rsid w:val="006F5AC3"/>
    <w:rsid w:val="00703678"/>
    <w:rsid w:val="00712F64"/>
    <w:rsid w:val="007F2683"/>
    <w:rsid w:val="00865280"/>
    <w:rsid w:val="00887887"/>
    <w:rsid w:val="008B3EFD"/>
    <w:rsid w:val="008E0F7F"/>
    <w:rsid w:val="009160A0"/>
    <w:rsid w:val="00921701"/>
    <w:rsid w:val="00997693"/>
    <w:rsid w:val="009B165A"/>
    <w:rsid w:val="009E42A3"/>
    <w:rsid w:val="00A41FE0"/>
    <w:rsid w:val="00A56D57"/>
    <w:rsid w:val="00A66229"/>
    <w:rsid w:val="00AF6975"/>
    <w:rsid w:val="00BE3CAB"/>
    <w:rsid w:val="00C05237"/>
    <w:rsid w:val="00C25F5A"/>
    <w:rsid w:val="00C8428F"/>
    <w:rsid w:val="00C9069D"/>
    <w:rsid w:val="00C929CF"/>
    <w:rsid w:val="00CC753C"/>
    <w:rsid w:val="00CE1516"/>
    <w:rsid w:val="00E14B2D"/>
    <w:rsid w:val="00E42F04"/>
    <w:rsid w:val="00E636D8"/>
    <w:rsid w:val="00E77DE0"/>
    <w:rsid w:val="00E85984"/>
    <w:rsid w:val="00EE14F8"/>
    <w:rsid w:val="00EF3353"/>
    <w:rsid w:val="00F06ABA"/>
    <w:rsid w:val="00F25FA7"/>
    <w:rsid w:val="00F72693"/>
    <w:rsid w:val="00F8141B"/>
    <w:rsid w:val="00FC76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693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66229"/>
    <w:rPr>
      <w:rFonts w:ascii="Calibri Light" w:hAnsi="Calibri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6229"/>
    <w:rPr>
      <w:rFonts w:ascii="Calibri Light" w:eastAsia="新細明體" w:hAnsi="Calibri Light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54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71</TotalTime>
  <Pages>1</Pages>
  <Words>134</Words>
  <Characters>764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澎湖縣家畜疾病防所寵物屍體焚化申請表</dc:title>
  <dc:subject/>
  <dc:creator>蔡劭瑋</dc:creator>
  <cp:keywords/>
  <dc:description/>
  <cp:lastModifiedBy>user</cp:lastModifiedBy>
  <cp:revision>14</cp:revision>
  <cp:lastPrinted>2021-04-09T02:40:00Z</cp:lastPrinted>
  <dcterms:created xsi:type="dcterms:W3CDTF">2021-04-08T08:22:00Z</dcterms:created>
  <dcterms:modified xsi:type="dcterms:W3CDTF">2021-10-13T01:42:00Z</dcterms:modified>
</cp:coreProperties>
</file>